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A36" w:rsidRDefault="00AD6A36">
      <w:pPr>
        <w:spacing w:line="560" w:lineRule="exact"/>
        <w:ind w:rightChars="500" w:right="1400"/>
        <w:rPr>
          <w:rFonts w:ascii="黑体" w:eastAsia="黑体" w:hAnsi="黑体" w:cs="黑体" w:hint="eastAsia"/>
          <w:kern w:val="2"/>
          <w:sz w:val="32"/>
          <w:szCs w:val="32"/>
        </w:rPr>
      </w:pPr>
      <w:r>
        <w:rPr>
          <w:rFonts w:ascii="黑体" w:eastAsia="黑体" w:hAnsi="黑体" w:cs="黑体" w:hint="eastAsia"/>
          <w:kern w:val="2"/>
          <w:sz w:val="32"/>
          <w:szCs w:val="32"/>
        </w:rPr>
        <w:t>附件</w:t>
      </w:r>
      <w:r w:rsidR="001F3353">
        <w:rPr>
          <w:rFonts w:ascii="黑体" w:eastAsia="黑体" w:hAnsi="黑体" w:cs="黑体" w:hint="eastAsia"/>
          <w:kern w:val="2"/>
          <w:sz w:val="32"/>
          <w:szCs w:val="32"/>
        </w:rPr>
        <w:t>2</w:t>
      </w:r>
      <w:bookmarkStart w:id="0" w:name="_GoBack"/>
      <w:bookmarkEnd w:id="0"/>
    </w:p>
    <w:p w:rsidR="00AD6A36" w:rsidRDefault="00AD6A36" w:rsidP="00602D6A">
      <w:pPr>
        <w:spacing w:beforeLines="100" w:before="240" w:afterLines="100" w:after="240" w:line="560" w:lineRule="exact"/>
        <w:jc w:val="center"/>
        <w:rPr>
          <w:rFonts w:ascii="小标宋" w:eastAsia="小标宋" w:hAnsi="小标宋" w:cs="小标宋" w:hint="eastAsia"/>
          <w:spacing w:val="-2"/>
          <w:sz w:val="44"/>
          <w:szCs w:val="44"/>
        </w:rPr>
      </w:pPr>
      <w:r>
        <w:rPr>
          <w:rFonts w:ascii="小标宋" w:eastAsia="小标宋" w:hAnsi="小标宋" w:cs="小标宋" w:hint="eastAsia"/>
          <w:spacing w:val="-2"/>
          <w:sz w:val="44"/>
          <w:szCs w:val="44"/>
        </w:rPr>
        <w:t>2017年全国科学道德和学风建设宣讲教育报告会直播收看情况表</w:t>
      </w:r>
    </w:p>
    <w:p w:rsidR="00AD6A36" w:rsidRDefault="00AD6A36" w:rsidP="00602D6A">
      <w:pPr>
        <w:spacing w:beforeLines="100" w:before="240" w:afterLines="100" w:after="240" w:line="560" w:lineRule="exact"/>
        <w:rPr>
          <w:rFonts w:ascii="仿宋_GB2312" w:eastAsia="仿宋_GB2312" w:hAnsi="仿宋_GB2312" w:cs="仿宋_GB2312" w:hint="eastAsia"/>
          <w:spacing w:val="-2"/>
          <w:szCs w:val="28"/>
        </w:rPr>
      </w:pPr>
      <w:r>
        <w:rPr>
          <w:rFonts w:ascii="仿宋_GB2312" w:eastAsia="仿宋_GB2312" w:hAnsi="仿宋_GB2312" w:cs="仿宋_GB2312" w:hint="eastAsia"/>
          <w:spacing w:val="-2"/>
          <w:szCs w:val="28"/>
        </w:rPr>
        <w:t xml:space="preserve">填报单位： </w:t>
      </w:r>
    </w:p>
    <w:tbl>
      <w:tblPr>
        <w:tblW w:w="14234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530"/>
        <w:gridCol w:w="1135"/>
        <w:gridCol w:w="1063"/>
        <w:gridCol w:w="1155"/>
        <w:gridCol w:w="1095"/>
        <w:gridCol w:w="1140"/>
        <w:gridCol w:w="930"/>
        <w:gridCol w:w="1425"/>
        <w:gridCol w:w="2520"/>
        <w:gridCol w:w="1395"/>
      </w:tblGrid>
      <w:tr w:rsidR="00AD6A36" w:rsidRPr="00AD6A36" w:rsidTr="001F3353">
        <w:trPr>
          <w:trHeight w:val="585"/>
        </w:trPr>
        <w:tc>
          <w:tcPr>
            <w:tcW w:w="846" w:type="dxa"/>
            <w:vMerge w:val="restart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序号</w:t>
            </w:r>
          </w:p>
        </w:tc>
        <w:tc>
          <w:tcPr>
            <w:tcW w:w="1530" w:type="dxa"/>
            <w:vMerge w:val="restart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单位名称</w:t>
            </w:r>
          </w:p>
        </w:tc>
        <w:tc>
          <w:tcPr>
            <w:tcW w:w="1135" w:type="dxa"/>
            <w:vMerge w:val="restart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是否组织集中收看</w:t>
            </w:r>
          </w:p>
        </w:tc>
        <w:tc>
          <w:tcPr>
            <w:tcW w:w="5383" w:type="dxa"/>
            <w:gridSpan w:val="5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集中观看人数</w:t>
            </w:r>
          </w:p>
        </w:tc>
        <w:tc>
          <w:tcPr>
            <w:tcW w:w="1425" w:type="dxa"/>
            <w:vMerge w:val="restart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是否通知自行收看</w:t>
            </w:r>
          </w:p>
        </w:tc>
        <w:tc>
          <w:tcPr>
            <w:tcW w:w="2520" w:type="dxa"/>
            <w:vMerge w:val="restart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意见建议</w:t>
            </w:r>
          </w:p>
        </w:tc>
        <w:tc>
          <w:tcPr>
            <w:tcW w:w="1395" w:type="dxa"/>
            <w:vMerge w:val="restart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备注</w:t>
            </w:r>
          </w:p>
        </w:tc>
      </w:tr>
      <w:tr w:rsidR="00AD6A36" w:rsidRPr="00AD6A36" w:rsidTr="001F3353">
        <w:trPr>
          <w:trHeight w:val="550"/>
        </w:trPr>
        <w:tc>
          <w:tcPr>
            <w:tcW w:w="846" w:type="dxa"/>
            <w:vMerge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rPr>
                <w:rFonts w:ascii="黑体" w:eastAsia="黑体" w:hAnsi="黑体" w:cs="黑体" w:hint="eastAsia"/>
                <w:spacing w:val="-2"/>
                <w:sz w:val="32"/>
                <w:szCs w:val="32"/>
              </w:rPr>
            </w:pPr>
          </w:p>
        </w:tc>
        <w:tc>
          <w:tcPr>
            <w:tcW w:w="1530" w:type="dxa"/>
            <w:vMerge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rPr>
                <w:rFonts w:ascii="黑体" w:eastAsia="黑体" w:hAnsi="黑体" w:cs="黑体" w:hint="eastAsia"/>
                <w:spacing w:val="-2"/>
                <w:sz w:val="32"/>
                <w:szCs w:val="32"/>
              </w:rPr>
            </w:pPr>
          </w:p>
        </w:tc>
        <w:tc>
          <w:tcPr>
            <w:tcW w:w="1135" w:type="dxa"/>
            <w:vMerge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rPr>
                <w:rFonts w:ascii="黑体" w:eastAsia="黑体" w:hAnsi="黑体" w:cs="黑体" w:hint="eastAsia"/>
                <w:spacing w:val="-2"/>
                <w:sz w:val="32"/>
                <w:szCs w:val="32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合计</w:t>
            </w: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本科生</w:t>
            </w: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硕士生</w:t>
            </w: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博士生</w:t>
            </w: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黑体" w:eastAsia="黑体" w:hAnsi="黑体" w:cs="黑体" w:hint="eastAsia"/>
                <w:spacing w:val="-2"/>
                <w:szCs w:val="28"/>
              </w:rPr>
            </w:pPr>
            <w:r w:rsidRPr="00AD6A36">
              <w:rPr>
                <w:rFonts w:ascii="黑体" w:eastAsia="黑体" w:hAnsi="黑体" w:cs="黑体" w:hint="eastAsia"/>
                <w:spacing w:val="-2"/>
                <w:szCs w:val="28"/>
              </w:rPr>
              <w:t>青年教师</w:t>
            </w:r>
          </w:p>
        </w:tc>
        <w:tc>
          <w:tcPr>
            <w:tcW w:w="1425" w:type="dxa"/>
            <w:vMerge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rPr>
                <w:rFonts w:ascii="仿宋_GB2312" w:eastAsia="仿宋_GB2312" w:hAnsi="宋体" w:hint="eastAsia"/>
                <w:spacing w:val="-2"/>
                <w:sz w:val="32"/>
                <w:szCs w:val="32"/>
              </w:rPr>
            </w:pPr>
          </w:p>
        </w:tc>
        <w:tc>
          <w:tcPr>
            <w:tcW w:w="2520" w:type="dxa"/>
            <w:vMerge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rPr>
                <w:rFonts w:ascii="仿宋_GB2312" w:eastAsia="仿宋_GB2312" w:hAnsi="宋体" w:hint="eastAsia"/>
                <w:spacing w:val="-2"/>
                <w:sz w:val="32"/>
                <w:szCs w:val="32"/>
              </w:rPr>
            </w:pPr>
          </w:p>
        </w:tc>
        <w:tc>
          <w:tcPr>
            <w:tcW w:w="1395" w:type="dxa"/>
            <w:vMerge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rPr>
                <w:rFonts w:ascii="仿宋_GB2312" w:eastAsia="仿宋_GB2312" w:hAnsi="宋体" w:hint="eastAsia"/>
                <w:spacing w:val="-2"/>
                <w:sz w:val="32"/>
                <w:szCs w:val="32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  <w:r w:rsidRPr="00AD6A36"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  <w:t>1</w:t>
            </w: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  <w:r w:rsidRPr="00AD6A36"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  <w:t>省级分会场</w:t>
            </w: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  <w:r w:rsidRPr="00AD6A36"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  <w:t>2</w:t>
            </w: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  <w:r w:rsidRPr="00AD6A36"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  <w:t>（高校）</w:t>
            </w: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  <w:r w:rsidRPr="00AD6A36">
              <w:rPr>
                <w:rFonts w:ascii="仿宋_GB2312" w:eastAsia="仿宋_GB2312" w:hAnsi="仿宋_GB2312" w:cs="仿宋_GB2312" w:hint="eastAsia"/>
                <w:spacing w:val="-2"/>
                <w:sz w:val="24"/>
                <w:szCs w:val="24"/>
              </w:rPr>
              <w:t>…</w:t>
            </w: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  <w:r w:rsidRPr="00AD6A36">
              <w:rPr>
                <w:rFonts w:ascii="仿宋_GB2312" w:eastAsia="仿宋_GB2312" w:hAnsi="仿宋_GB2312" w:cs="仿宋_GB2312" w:hint="eastAsia"/>
                <w:spacing w:val="-2"/>
                <w:sz w:val="24"/>
                <w:szCs w:val="24"/>
              </w:rPr>
              <w:t>…</w:t>
            </w: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  <w:r w:rsidRPr="00AD6A36"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  <w:t>（科研院所）</w:t>
            </w: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  <w:r w:rsidRPr="00AD6A36">
              <w:rPr>
                <w:rFonts w:ascii="仿宋_GB2312" w:eastAsia="仿宋_GB2312" w:hAnsi="仿宋_GB2312" w:cs="仿宋_GB2312" w:hint="eastAsia"/>
                <w:spacing w:val="-2"/>
                <w:sz w:val="24"/>
                <w:szCs w:val="24"/>
              </w:rPr>
              <w:t>…</w:t>
            </w: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  <w:tr w:rsidR="00AD6A36" w:rsidRPr="00AD6A36" w:rsidTr="001F3353">
        <w:tc>
          <w:tcPr>
            <w:tcW w:w="846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93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42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  <w:tc>
          <w:tcPr>
            <w:tcW w:w="1395" w:type="dxa"/>
            <w:vAlign w:val="center"/>
          </w:tcPr>
          <w:p w:rsidR="00AD6A36" w:rsidRPr="00AD6A36" w:rsidRDefault="00AD6A36" w:rsidP="00AD6A36">
            <w:pPr>
              <w:snapToGrid w:val="0"/>
              <w:spacing w:line="400" w:lineRule="exact"/>
              <w:jc w:val="center"/>
              <w:rPr>
                <w:rFonts w:ascii="仿宋_GB2312" w:eastAsia="仿宋_GB2312" w:hAnsi="宋体" w:hint="eastAsia"/>
                <w:spacing w:val="-2"/>
                <w:sz w:val="24"/>
                <w:szCs w:val="24"/>
              </w:rPr>
            </w:pPr>
          </w:p>
        </w:tc>
      </w:tr>
    </w:tbl>
    <w:p w:rsidR="00AD6A36" w:rsidRDefault="00AD6A36">
      <w:pPr>
        <w:spacing w:line="560" w:lineRule="exact"/>
        <w:ind w:rightChars="500" w:right="1400"/>
        <w:rPr>
          <w:rFonts w:ascii="仿宋_GB2312" w:eastAsia="仿宋_GB2312" w:hAnsi="宋体" w:hint="eastAsia"/>
          <w:spacing w:val="-2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-2"/>
          <w:szCs w:val="28"/>
        </w:rPr>
        <w:t xml:space="preserve">联系人：                           联系电话：             </w:t>
      </w:r>
      <w:r>
        <w:rPr>
          <w:rFonts w:ascii="仿宋_GB2312" w:eastAsia="仿宋_GB2312" w:hAnsi="宋体" w:hint="eastAsia"/>
          <w:spacing w:val="-2"/>
          <w:sz w:val="32"/>
          <w:szCs w:val="32"/>
        </w:rPr>
        <w:t xml:space="preserve">       </w:t>
      </w:r>
      <w:r>
        <w:rPr>
          <w:rFonts w:ascii="仿宋_GB2312" w:eastAsia="仿宋_GB2312" w:hAnsi="仿宋_GB2312" w:cs="仿宋_GB2312" w:hint="eastAsia"/>
          <w:spacing w:val="-2"/>
          <w:szCs w:val="28"/>
        </w:rPr>
        <w:t xml:space="preserve">    填报时间：</w:t>
      </w:r>
    </w:p>
    <w:sectPr w:rsidR="00AD6A36" w:rsidSect="001F3353">
      <w:footerReference w:type="even" r:id="rId7"/>
      <w:footerReference w:type="default" r:id="rId8"/>
      <w:pgSz w:w="16840" w:h="11907" w:orient="landscape"/>
      <w:pgMar w:top="1134" w:right="1701" w:bottom="1134" w:left="992" w:header="0" w:footer="1644" w:gutter="0"/>
      <w:cols w:space="720"/>
      <w:titlePg/>
      <w:docGrid w:linePitch="380" w:charSpace="-57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6871" w:rsidRDefault="00DA6871">
      <w:r>
        <w:separator/>
      </w:r>
    </w:p>
  </w:endnote>
  <w:endnote w:type="continuationSeparator" w:id="0">
    <w:p w:rsidR="00DA6871" w:rsidRDefault="00DA6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”“Times New Roman”“">
    <w:altName w:val="宋体"/>
    <w:charset w:val="86"/>
    <w:family w:val="roman"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A36" w:rsidRDefault="00AD6A36">
    <w:pPr>
      <w:pStyle w:val="ab"/>
      <w:framePr w:wrap="around" w:vAnchor="text" w:hAnchor="margin" w:xAlign="outside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AD6A36" w:rsidRDefault="00AD6A36">
    <w:pPr>
      <w:pStyle w:val="ab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A36" w:rsidRDefault="00AD6A36">
    <w:pPr>
      <w:pStyle w:val="ab"/>
      <w:framePr w:wrap="around" w:vAnchor="text" w:hAnchor="margin" w:xAlign="outside" w:y="1"/>
      <w:rPr>
        <w:rStyle w:val="a4"/>
        <w:sz w:val="28"/>
        <w:szCs w:val="28"/>
      </w:rPr>
    </w:pPr>
    <w:r>
      <w:rPr>
        <w:rStyle w:val="a4"/>
        <w:rFonts w:hint="eastAsia"/>
        <w:sz w:val="28"/>
        <w:szCs w:val="28"/>
      </w:rPr>
      <w:t>—</w:t>
    </w:r>
    <w:r>
      <w:rPr>
        <w:rStyle w:val="a4"/>
        <w:rFonts w:hint="eastAsia"/>
        <w:sz w:val="28"/>
        <w:szCs w:val="28"/>
      </w:rPr>
      <w:t xml:space="preserve"> </w:t>
    </w:r>
    <w:r>
      <w:rPr>
        <w:sz w:val="28"/>
        <w:szCs w:val="28"/>
      </w:rPr>
      <w:fldChar w:fldCharType="begin"/>
    </w:r>
    <w:r>
      <w:rPr>
        <w:rStyle w:val="a4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 w:rsidR="001F3353">
      <w:rPr>
        <w:rStyle w:val="a4"/>
        <w:noProof/>
        <w:sz w:val="28"/>
        <w:szCs w:val="28"/>
      </w:rPr>
      <w:t>2</w:t>
    </w:r>
    <w:r>
      <w:rPr>
        <w:sz w:val="28"/>
        <w:szCs w:val="28"/>
      </w:rPr>
      <w:fldChar w:fldCharType="end"/>
    </w:r>
    <w:r>
      <w:rPr>
        <w:rStyle w:val="a4"/>
        <w:rFonts w:hint="eastAsia"/>
        <w:sz w:val="28"/>
        <w:szCs w:val="28"/>
      </w:rPr>
      <w:t xml:space="preserve"> </w:t>
    </w:r>
    <w:r>
      <w:rPr>
        <w:rStyle w:val="a4"/>
        <w:rFonts w:hint="eastAsia"/>
        <w:sz w:val="28"/>
        <w:szCs w:val="28"/>
      </w:rPr>
      <w:t>—</w:t>
    </w:r>
  </w:p>
  <w:p w:rsidR="00AD6A36" w:rsidRDefault="00AD6A36">
    <w:pPr>
      <w:pStyle w:val="ab"/>
      <w:ind w:right="360" w:firstLine="360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6871" w:rsidRDefault="00DA6871">
      <w:r>
        <w:separator/>
      </w:r>
    </w:p>
  </w:footnote>
  <w:footnote w:type="continuationSeparator" w:id="0">
    <w:p w:rsidR="00DA6871" w:rsidRDefault="00DA68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F81C1A"/>
    <w:multiLevelType w:val="singleLevel"/>
    <w:tmpl w:val="59F81C1A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rawingGridVerticalSpacing w:val="381"/>
  <w:displayHorizontalDrawingGridEvery w:val="0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36A"/>
    <w:rsid w:val="00002794"/>
    <w:rsid w:val="000136C9"/>
    <w:rsid w:val="0001453E"/>
    <w:rsid w:val="00016924"/>
    <w:rsid w:val="0002136C"/>
    <w:rsid w:val="00026273"/>
    <w:rsid w:val="00030890"/>
    <w:rsid w:val="000322A6"/>
    <w:rsid w:val="00034340"/>
    <w:rsid w:val="00035E79"/>
    <w:rsid w:val="00040E7B"/>
    <w:rsid w:val="00066633"/>
    <w:rsid w:val="00070949"/>
    <w:rsid w:val="00077386"/>
    <w:rsid w:val="00086350"/>
    <w:rsid w:val="00087894"/>
    <w:rsid w:val="00087B35"/>
    <w:rsid w:val="000901C7"/>
    <w:rsid w:val="000A0FBE"/>
    <w:rsid w:val="000A1F7D"/>
    <w:rsid w:val="000B09CC"/>
    <w:rsid w:val="000B1171"/>
    <w:rsid w:val="000B31A7"/>
    <w:rsid w:val="000B4E52"/>
    <w:rsid w:val="000B5973"/>
    <w:rsid w:val="000B61FA"/>
    <w:rsid w:val="000C0A95"/>
    <w:rsid w:val="000C61B3"/>
    <w:rsid w:val="000D090D"/>
    <w:rsid w:val="000D3ABF"/>
    <w:rsid w:val="000F746C"/>
    <w:rsid w:val="00103380"/>
    <w:rsid w:val="00105130"/>
    <w:rsid w:val="00105D8C"/>
    <w:rsid w:val="00110DD7"/>
    <w:rsid w:val="001118E2"/>
    <w:rsid w:val="00114299"/>
    <w:rsid w:val="00121993"/>
    <w:rsid w:val="00123A2A"/>
    <w:rsid w:val="0012562F"/>
    <w:rsid w:val="0012579A"/>
    <w:rsid w:val="00125C33"/>
    <w:rsid w:val="00131AB3"/>
    <w:rsid w:val="00134DC6"/>
    <w:rsid w:val="00141BFE"/>
    <w:rsid w:val="00145B9F"/>
    <w:rsid w:val="0015289E"/>
    <w:rsid w:val="001618D8"/>
    <w:rsid w:val="00170505"/>
    <w:rsid w:val="0018595F"/>
    <w:rsid w:val="001979BF"/>
    <w:rsid w:val="001A1BEC"/>
    <w:rsid w:val="001A1CA4"/>
    <w:rsid w:val="001A33CF"/>
    <w:rsid w:val="001B1F87"/>
    <w:rsid w:val="001C3343"/>
    <w:rsid w:val="001C4078"/>
    <w:rsid w:val="001C63C4"/>
    <w:rsid w:val="001D3760"/>
    <w:rsid w:val="001E0BA0"/>
    <w:rsid w:val="001E4E06"/>
    <w:rsid w:val="001F3353"/>
    <w:rsid w:val="001F483C"/>
    <w:rsid w:val="00202833"/>
    <w:rsid w:val="002069AA"/>
    <w:rsid w:val="0020728C"/>
    <w:rsid w:val="002106EC"/>
    <w:rsid w:val="002167D6"/>
    <w:rsid w:val="0022062C"/>
    <w:rsid w:val="002240AC"/>
    <w:rsid w:val="00232CA9"/>
    <w:rsid w:val="00234204"/>
    <w:rsid w:val="00236071"/>
    <w:rsid w:val="00236D46"/>
    <w:rsid w:val="00243E74"/>
    <w:rsid w:val="002606DE"/>
    <w:rsid w:val="002675EA"/>
    <w:rsid w:val="00274162"/>
    <w:rsid w:val="00274BF2"/>
    <w:rsid w:val="00274C48"/>
    <w:rsid w:val="0027546C"/>
    <w:rsid w:val="002838E1"/>
    <w:rsid w:val="002838FB"/>
    <w:rsid w:val="00284D58"/>
    <w:rsid w:val="00286BA0"/>
    <w:rsid w:val="002947BD"/>
    <w:rsid w:val="00295433"/>
    <w:rsid w:val="002A644E"/>
    <w:rsid w:val="002A745E"/>
    <w:rsid w:val="002B00FC"/>
    <w:rsid w:val="002B1205"/>
    <w:rsid w:val="002B1C2B"/>
    <w:rsid w:val="002C4DC9"/>
    <w:rsid w:val="002E0521"/>
    <w:rsid w:val="002E21A5"/>
    <w:rsid w:val="003011B6"/>
    <w:rsid w:val="00312D2D"/>
    <w:rsid w:val="00312F77"/>
    <w:rsid w:val="0031306F"/>
    <w:rsid w:val="003155A2"/>
    <w:rsid w:val="00322066"/>
    <w:rsid w:val="003220DE"/>
    <w:rsid w:val="00326FCE"/>
    <w:rsid w:val="003302CD"/>
    <w:rsid w:val="00340A5F"/>
    <w:rsid w:val="00356E00"/>
    <w:rsid w:val="0036081A"/>
    <w:rsid w:val="00367968"/>
    <w:rsid w:val="003764F8"/>
    <w:rsid w:val="003827A6"/>
    <w:rsid w:val="003941D7"/>
    <w:rsid w:val="003A6674"/>
    <w:rsid w:val="003B3E49"/>
    <w:rsid w:val="003B4776"/>
    <w:rsid w:val="003B5063"/>
    <w:rsid w:val="003C1A00"/>
    <w:rsid w:val="003C385D"/>
    <w:rsid w:val="003C6237"/>
    <w:rsid w:val="003C75FE"/>
    <w:rsid w:val="003D0BA0"/>
    <w:rsid w:val="003D6C6F"/>
    <w:rsid w:val="003E09C1"/>
    <w:rsid w:val="003E3653"/>
    <w:rsid w:val="003E37D3"/>
    <w:rsid w:val="003E6A1B"/>
    <w:rsid w:val="003F3447"/>
    <w:rsid w:val="003F5425"/>
    <w:rsid w:val="00410A8D"/>
    <w:rsid w:val="0041196F"/>
    <w:rsid w:val="00413E77"/>
    <w:rsid w:val="00421427"/>
    <w:rsid w:val="00423BC6"/>
    <w:rsid w:val="00424A27"/>
    <w:rsid w:val="00426487"/>
    <w:rsid w:val="0043398A"/>
    <w:rsid w:val="004346E9"/>
    <w:rsid w:val="00453BF7"/>
    <w:rsid w:val="00454AED"/>
    <w:rsid w:val="00455D2A"/>
    <w:rsid w:val="00465361"/>
    <w:rsid w:val="004661B8"/>
    <w:rsid w:val="00480905"/>
    <w:rsid w:val="00482411"/>
    <w:rsid w:val="004824BD"/>
    <w:rsid w:val="00482C4B"/>
    <w:rsid w:val="00484DD1"/>
    <w:rsid w:val="00485667"/>
    <w:rsid w:val="00494ABC"/>
    <w:rsid w:val="00496FFA"/>
    <w:rsid w:val="004A33DC"/>
    <w:rsid w:val="004B10B5"/>
    <w:rsid w:val="004B251B"/>
    <w:rsid w:val="004B6748"/>
    <w:rsid w:val="004C2060"/>
    <w:rsid w:val="004C4445"/>
    <w:rsid w:val="004C7322"/>
    <w:rsid w:val="004D01C7"/>
    <w:rsid w:val="004D0C9A"/>
    <w:rsid w:val="004D24A3"/>
    <w:rsid w:val="004D3A87"/>
    <w:rsid w:val="004E35E6"/>
    <w:rsid w:val="004E43C9"/>
    <w:rsid w:val="004E763F"/>
    <w:rsid w:val="004F04D1"/>
    <w:rsid w:val="004F1038"/>
    <w:rsid w:val="004F4593"/>
    <w:rsid w:val="004F6311"/>
    <w:rsid w:val="005007DA"/>
    <w:rsid w:val="00517B4D"/>
    <w:rsid w:val="00517D47"/>
    <w:rsid w:val="00522B43"/>
    <w:rsid w:val="005264BE"/>
    <w:rsid w:val="00533D02"/>
    <w:rsid w:val="00540F2C"/>
    <w:rsid w:val="005473E4"/>
    <w:rsid w:val="0055065B"/>
    <w:rsid w:val="00555765"/>
    <w:rsid w:val="00565185"/>
    <w:rsid w:val="005810CA"/>
    <w:rsid w:val="00584A0A"/>
    <w:rsid w:val="00587313"/>
    <w:rsid w:val="00590683"/>
    <w:rsid w:val="00592395"/>
    <w:rsid w:val="00595241"/>
    <w:rsid w:val="00596909"/>
    <w:rsid w:val="005A3D3C"/>
    <w:rsid w:val="005B285E"/>
    <w:rsid w:val="005C0D9F"/>
    <w:rsid w:val="005C4486"/>
    <w:rsid w:val="005C54CA"/>
    <w:rsid w:val="005D0DE9"/>
    <w:rsid w:val="005D7DBC"/>
    <w:rsid w:val="005E7933"/>
    <w:rsid w:val="005F5065"/>
    <w:rsid w:val="005F6B58"/>
    <w:rsid w:val="00602D6A"/>
    <w:rsid w:val="006079AA"/>
    <w:rsid w:val="00610373"/>
    <w:rsid w:val="0062498A"/>
    <w:rsid w:val="00626386"/>
    <w:rsid w:val="006312C8"/>
    <w:rsid w:val="00632F98"/>
    <w:rsid w:val="0064234D"/>
    <w:rsid w:val="00654D67"/>
    <w:rsid w:val="006555FF"/>
    <w:rsid w:val="00665CCE"/>
    <w:rsid w:val="006716ED"/>
    <w:rsid w:val="0067654F"/>
    <w:rsid w:val="0068122F"/>
    <w:rsid w:val="006828D9"/>
    <w:rsid w:val="00684E3C"/>
    <w:rsid w:val="0069611F"/>
    <w:rsid w:val="006A29B5"/>
    <w:rsid w:val="006B3410"/>
    <w:rsid w:val="006D4562"/>
    <w:rsid w:val="006D707C"/>
    <w:rsid w:val="006D7C2D"/>
    <w:rsid w:val="006E387D"/>
    <w:rsid w:val="006E4B0C"/>
    <w:rsid w:val="006E6229"/>
    <w:rsid w:val="006E6CB0"/>
    <w:rsid w:val="006F0DCF"/>
    <w:rsid w:val="006F0DF3"/>
    <w:rsid w:val="006F3B80"/>
    <w:rsid w:val="0070191E"/>
    <w:rsid w:val="00701E36"/>
    <w:rsid w:val="00702527"/>
    <w:rsid w:val="00722609"/>
    <w:rsid w:val="0073274A"/>
    <w:rsid w:val="00743877"/>
    <w:rsid w:val="00747AB1"/>
    <w:rsid w:val="00767DC6"/>
    <w:rsid w:val="007741EB"/>
    <w:rsid w:val="00775DFB"/>
    <w:rsid w:val="007775CF"/>
    <w:rsid w:val="007817EB"/>
    <w:rsid w:val="00781DD1"/>
    <w:rsid w:val="0079786D"/>
    <w:rsid w:val="007A475E"/>
    <w:rsid w:val="007A5794"/>
    <w:rsid w:val="007B0CDD"/>
    <w:rsid w:val="007B1E48"/>
    <w:rsid w:val="007B4D0E"/>
    <w:rsid w:val="007B7A6B"/>
    <w:rsid w:val="007C2566"/>
    <w:rsid w:val="007C39AA"/>
    <w:rsid w:val="007C4DB9"/>
    <w:rsid w:val="007C7766"/>
    <w:rsid w:val="007D3205"/>
    <w:rsid w:val="007D3933"/>
    <w:rsid w:val="007D47D2"/>
    <w:rsid w:val="007D4C48"/>
    <w:rsid w:val="007E39E5"/>
    <w:rsid w:val="007E3D67"/>
    <w:rsid w:val="007E4F4F"/>
    <w:rsid w:val="007F042F"/>
    <w:rsid w:val="007F728D"/>
    <w:rsid w:val="007F766F"/>
    <w:rsid w:val="0081270A"/>
    <w:rsid w:val="00823C59"/>
    <w:rsid w:val="008269A5"/>
    <w:rsid w:val="00827EEA"/>
    <w:rsid w:val="00831CD0"/>
    <w:rsid w:val="0083590F"/>
    <w:rsid w:val="00840EFE"/>
    <w:rsid w:val="00842A8E"/>
    <w:rsid w:val="00847AF1"/>
    <w:rsid w:val="00857007"/>
    <w:rsid w:val="00860760"/>
    <w:rsid w:val="008611DB"/>
    <w:rsid w:val="00863A53"/>
    <w:rsid w:val="00864972"/>
    <w:rsid w:val="00887508"/>
    <w:rsid w:val="008A1C74"/>
    <w:rsid w:val="008A2168"/>
    <w:rsid w:val="008A6CBE"/>
    <w:rsid w:val="008B21BB"/>
    <w:rsid w:val="008B31BD"/>
    <w:rsid w:val="008C0F21"/>
    <w:rsid w:val="008C3B95"/>
    <w:rsid w:val="008E369F"/>
    <w:rsid w:val="008E74A3"/>
    <w:rsid w:val="008F1065"/>
    <w:rsid w:val="008F1163"/>
    <w:rsid w:val="00901FAF"/>
    <w:rsid w:val="00905B87"/>
    <w:rsid w:val="009066EB"/>
    <w:rsid w:val="009175E2"/>
    <w:rsid w:val="0092009B"/>
    <w:rsid w:val="00923E7F"/>
    <w:rsid w:val="00931DBA"/>
    <w:rsid w:val="0094469F"/>
    <w:rsid w:val="00950ADE"/>
    <w:rsid w:val="00950C7C"/>
    <w:rsid w:val="00951703"/>
    <w:rsid w:val="009563C0"/>
    <w:rsid w:val="009609B6"/>
    <w:rsid w:val="009670BF"/>
    <w:rsid w:val="009724AB"/>
    <w:rsid w:val="009744BD"/>
    <w:rsid w:val="009775FB"/>
    <w:rsid w:val="00977946"/>
    <w:rsid w:val="009844D1"/>
    <w:rsid w:val="00986411"/>
    <w:rsid w:val="0099238F"/>
    <w:rsid w:val="00992E99"/>
    <w:rsid w:val="0099331A"/>
    <w:rsid w:val="00996323"/>
    <w:rsid w:val="009B6A29"/>
    <w:rsid w:val="009C4202"/>
    <w:rsid w:val="009C4350"/>
    <w:rsid w:val="009C6CE0"/>
    <w:rsid w:val="009D02C4"/>
    <w:rsid w:val="009D043E"/>
    <w:rsid w:val="009D0985"/>
    <w:rsid w:val="009D5CA3"/>
    <w:rsid w:val="009E6C84"/>
    <w:rsid w:val="009F654D"/>
    <w:rsid w:val="00A03657"/>
    <w:rsid w:val="00A07467"/>
    <w:rsid w:val="00A16A3B"/>
    <w:rsid w:val="00A22427"/>
    <w:rsid w:val="00A22AB2"/>
    <w:rsid w:val="00A24BE4"/>
    <w:rsid w:val="00A371A4"/>
    <w:rsid w:val="00A37365"/>
    <w:rsid w:val="00A419CB"/>
    <w:rsid w:val="00A518A9"/>
    <w:rsid w:val="00A554D8"/>
    <w:rsid w:val="00A57BA9"/>
    <w:rsid w:val="00A57BCD"/>
    <w:rsid w:val="00A61B48"/>
    <w:rsid w:val="00A62B40"/>
    <w:rsid w:val="00A65E48"/>
    <w:rsid w:val="00A77C18"/>
    <w:rsid w:val="00A81FFC"/>
    <w:rsid w:val="00A83460"/>
    <w:rsid w:val="00A8443A"/>
    <w:rsid w:val="00A91B2D"/>
    <w:rsid w:val="00A924E2"/>
    <w:rsid w:val="00A92D39"/>
    <w:rsid w:val="00AA6CD1"/>
    <w:rsid w:val="00AB2927"/>
    <w:rsid w:val="00AC2A41"/>
    <w:rsid w:val="00AC417C"/>
    <w:rsid w:val="00AD6A36"/>
    <w:rsid w:val="00AE73BD"/>
    <w:rsid w:val="00AF0773"/>
    <w:rsid w:val="00B04B8A"/>
    <w:rsid w:val="00B0567E"/>
    <w:rsid w:val="00B21FE9"/>
    <w:rsid w:val="00B31A4F"/>
    <w:rsid w:val="00B31D51"/>
    <w:rsid w:val="00B402D6"/>
    <w:rsid w:val="00B42464"/>
    <w:rsid w:val="00B43396"/>
    <w:rsid w:val="00B50BF2"/>
    <w:rsid w:val="00B5732E"/>
    <w:rsid w:val="00B65284"/>
    <w:rsid w:val="00B71237"/>
    <w:rsid w:val="00B7423C"/>
    <w:rsid w:val="00B75EBF"/>
    <w:rsid w:val="00B81575"/>
    <w:rsid w:val="00B87ACE"/>
    <w:rsid w:val="00B90C9D"/>
    <w:rsid w:val="00B91F45"/>
    <w:rsid w:val="00B958AE"/>
    <w:rsid w:val="00B970ED"/>
    <w:rsid w:val="00BA1AD4"/>
    <w:rsid w:val="00BA21AD"/>
    <w:rsid w:val="00BA4B68"/>
    <w:rsid w:val="00BB29DA"/>
    <w:rsid w:val="00BC2567"/>
    <w:rsid w:val="00BC6E93"/>
    <w:rsid w:val="00BD6A7D"/>
    <w:rsid w:val="00BE3FF5"/>
    <w:rsid w:val="00BF0B79"/>
    <w:rsid w:val="00BF2F3C"/>
    <w:rsid w:val="00BF563D"/>
    <w:rsid w:val="00C109E6"/>
    <w:rsid w:val="00C20740"/>
    <w:rsid w:val="00C3540C"/>
    <w:rsid w:val="00C37219"/>
    <w:rsid w:val="00C44784"/>
    <w:rsid w:val="00C45A76"/>
    <w:rsid w:val="00C45C4E"/>
    <w:rsid w:val="00C46C23"/>
    <w:rsid w:val="00C54A08"/>
    <w:rsid w:val="00C65E41"/>
    <w:rsid w:val="00C676BD"/>
    <w:rsid w:val="00C71740"/>
    <w:rsid w:val="00C73188"/>
    <w:rsid w:val="00C815A2"/>
    <w:rsid w:val="00C96869"/>
    <w:rsid w:val="00CA18D6"/>
    <w:rsid w:val="00CA3A7E"/>
    <w:rsid w:val="00CA3F64"/>
    <w:rsid w:val="00CA6383"/>
    <w:rsid w:val="00CB38C9"/>
    <w:rsid w:val="00CB626C"/>
    <w:rsid w:val="00CB6348"/>
    <w:rsid w:val="00CC18E4"/>
    <w:rsid w:val="00CC7311"/>
    <w:rsid w:val="00CE503F"/>
    <w:rsid w:val="00CF2B65"/>
    <w:rsid w:val="00CF7E8D"/>
    <w:rsid w:val="00D00F0A"/>
    <w:rsid w:val="00D20034"/>
    <w:rsid w:val="00D271E7"/>
    <w:rsid w:val="00D32758"/>
    <w:rsid w:val="00D32D30"/>
    <w:rsid w:val="00D40CD7"/>
    <w:rsid w:val="00D6342B"/>
    <w:rsid w:val="00D64E9D"/>
    <w:rsid w:val="00D8088C"/>
    <w:rsid w:val="00D81B68"/>
    <w:rsid w:val="00D82EBF"/>
    <w:rsid w:val="00D83465"/>
    <w:rsid w:val="00D851C1"/>
    <w:rsid w:val="00D86B07"/>
    <w:rsid w:val="00D92560"/>
    <w:rsid w:val="00DA170D"/>
    <w:rsid w:val="00DA3195"/>
    <w:rsid w:val="00DA531F"/>
    <w:rsid w:val="00DA6871"/>
    <w:rsid w:val="00DD553E"/>
    <w:rsid w:val="00DD76B6"/>
    <w:rsid w:val="00DE3F69"/>
    <w:rsid w:val="00DE4327"/>
    <w:rsid w:val="00DE6277"/>
    <w:rsid w:val="00E0223C"/>
    <w:rsid w:val="00E028CE"/>
    <w:rsid w:val="00E1356D"/>
    <w:rsid w:val="00E16E37"/>
    <w:rsid w:val="00E223F8"/>
    <w:rsid w:val="00E22EF3"/>
    <w:rsid w:val="00E252CE"/>
    <w:rsid w:val="00E2648A"/>
    <w:rsid w:val="00E40736"/>
    <w:rsid w:val="00E420D9"/>
    <w:rsid w:val="00E51FA2"/>
    <w:rsid w:val="00E56B6C"/>
    <w:rsid w:val="00E601E7"/>
    <w:rsid w:val="00E6144B"/>
    <w:rsid w:val="00E70F69"/>
    <w:rsid w:val="00E7166A"/>
    <w:rsid w:val="00E77090"/>
    <w:rsid w:val="00E81C3C"/>
    <w:rsid w:val="00E84000"/>
    <w:rsid w:val="00E9065B"/>
    <w:rsid w:val="00E94D4E"/>
    <w:rsid w:val="00EA2F5E"/>
    <w:rsid w:val="00EA3439"/>
    <w:rsid w:val="00EA5F53"/>
    <w:rsid w:val="00EB643D"/>
    <w:rsid w:val="00EC49BC"/>
    <w:rsid w:val="00ED4677"/>
    <w:rsid w:val="00EF222D"/>
    <w:rsid w:val="00EF6E7A"/>
    <w:rsid w:val="00F019DB"/>
    <w:rsid w:val="00F041BB"/>
    <w:rsid w:val="00F044B8"/>
    <w:rsid w:val="00F0483F"/>
    <w:rsid w:val="00F0706A"/>
    <w:rsid w:val="00F14D58"/>
    <w:rsid w:val="00F16DFF"/>
    <w:rsid w:val="00F27089"/>
    <w:rsid w:val="00F3406D"/>
    <w:rsid w:val="00F45B97"/>
    <w:rsid w:val="00F5139A"/>
    <w:rsid w:val="00F54D07"/>
    <w:rsid w:val="00F70850"/>
    <w:rsid w:val="00F7236A"/>
    <w:rsid w:val="00F72798"/>
    <w:rsid w:val="00F934D7"/>
    <w:rsid w:val="00F939B6"/>
    <w:rsid w:val="00FB0FB1"/>
    <w:rsid w:val="00FB303B"/>
    <w:rsid w:val="00FB7338"/>
    <w:rsid w:val="00FC7F5D"/>
    <w:rsid w:val="00FD15F9"/>
    <w:rsid w:val="00FD247F"/>
    <w:rsid w:val="00FD4220"/>
    <w:rsid w:val="00FD584B"/>
    <w:rsid w:val="00FE5530"/>
    <w:rsid w:val="00FF3EA7"/>
    <w:rsid w:val="086A614F"/>
    <w:rsid w:val="09522DEC"/>
    <w:rsid w:val="0E955875"/>
    <w:rsid w:val="0ECD2AD6"/>
    <w:rsid w:val="18766037"/>
    <w:rsid w:val="1899076F"/>
    <w:rsid w:val="224F4118"/>
    <w:rsid w:val="24DC478B"/>
    <w:rsid w:val="254B05A9"/>
    <w:rsid w:val="29FA7ACF"/>
    <w:rsid w:val="371C0E03"/>
    <w:rsid w:val="3BF92387"/>
    <w:rsid w:val="43804B4F"/>
    <w:rsid w:val="48086987"/>
    <w:rsid w:val="52221D24"/>
    <w:rsid w:val="53AE39C6"/>
    <w:rsid w:val="5C24621D"/>
    <w:rsid w:val="5E067783"/>
    <w:rsid w:val="6BDD45C2"/>
    <w:rsid w:val="7AB12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97340A8"/>
  <w15:chartTrackingRefBased/>
  <w15:docId w15:val="{754E1D38-CAC1-4958-9975-F9E111970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macro" w:semiHidden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Table Grid" w:uiPriority="59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character" w:styleId="a4">
    <w:name w:val="page number"/>
    <w:basedOn w:val="a0"/>
  </w:style>
  <w:style w:type="paragraph" w:styleId="3">
    <w:name w:val="Body Text Indent 3"/>
    <w:basedOn w:val="a"/>
    <w:pPr>
      <w:spacing w:line="580" w:lineRule="exact"/>
      <w:ind w:firstLineChars="200" w:firstLine="600"/>
    </w:pPr>
    <w:rPr>
      <w:rFonts w:ascii="仿宋_GB2312" w:eastAsia="仿宋_GB2312"/>
      <w:sz w:val="30"/>
    </w:rPr>
  </w:style>
  <w:style w:type="paragraph" w:styleId="a5">
    <w:name w:val="Body Text"/>
    <w:basedOn w:val="a"/>
    <w:pPr>
      <w:spacing w:before="1200" w:line="20" w:lineRule="exact"/>
    </w:pPr>
    <w:rPr>
      <w:rFonts w:ascii="仿宋_GB2312" w:eastAsia="仿宋_GB2312"/>
      <w:sz w:val="30"/>
    </w:rPr>
  </w:style>
  <w:style w:type="paragraph" w:styleId="a6">
    <w:name w:val="Date"/>
    <w:basedOn w:val="a"/>
    <w:next w:val="a"/>
    <w:pPr>
      <w:ind w:leftChars="2500" w:left="100"/>
    </w:pPr>
    <w:rPr>
      <w:rFonts w:ascii="仿宋_GB2312" w:eastAsia="仿宋_GB2312"/>
      <w:sz w:val="30"/>
    </w:rPr>
  </w:style>
  <w:style w:type="paragraph" w:styleId="a7">
    <w:name w:val="Balloon Text"/>
    <w:basedOn w:val="a"/>
    <w:semiHidden/>
    <w:rPr>
      <w:sz w:val="18"/>
      <w:szCs w:val="18"/>
    </w:rPr>
  </w:style>
  <w:style w:type="paragraph" w:styleId="a8">
    <w:name w:val="header"/>
    <w:basedOn w:val="a"/>
    <w:pPr>
      <w:tabs>
        <w:tab w:val="center" w:pos="4153"/>
        <w:tab w:val="right" w:pos="8306"/>
      </w:tabs>
    </w:pPr>
    <w:rPr>
      <w:sz w:val="20"/>
    </w:rPr>
  </w:style>
  <w:style w:type="paragraph" w:styleId="a9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jc w:val="both"/>
      <w:textAlignment w:val="baseline"/>
    </w:pPr>
  </w:style>
  <w:style w:type="paragraph" w:styleId="aa">
    <w:name w:val="Body Text Indent"/>
    <w:basedOn w:val="a"/>
    <w:pPr>
      <w:ind w:firstLine="555"/>
    </w:pPr>
    <w:rPr>
      <w:rFonts w:ascii="仿宋_GB2312" w:eastAsia="仿宋_GB2312"/>
      <w:sz w:val="32"/>
    </w:rPr>
  </w:style>
  <w:style w:type="paragraph" w:styleId="2">
    <w:name w:val="Body Text Indent 2"/>
    <w:basedOn w:val="a"/>
    <w:pPr>
      <w:spacing w:line="560" w:lineRule="exact"/>
      <w:ind w:firstLineChars="210" w:firstLine="630"/>
      <w:textAlignment w:val="bottom"/>
    </w:pPr>
    <w:rPr>
      <w:rFonts w:eastAsia="仿宋_GB2312"/>
      <w:sz w:val="30"/>
    </w:rPr>
  </w:style>
  <w:style w:type="paragraph" w:styleId="ab">
    <w:name w:val="footer"/>
    <w:basedOn w:val="a"/>
    <w:pPr>
      <w:tabs>
        <w:tab w:val="center" w:pos="4153"/>
        <w:tab w:val="right" w:pos="8306"/>
      </w:tabs>
    </w:pPr>
    <w:rPr>
      <w:sz w:val="20"/>
    </w:rPr>
  </w:style>
  <w:style w:type="paragraph" w:customStyle="1" w:styleId="char">
    <w:name w:val="char"/>
    <w:basedOn w:val="a"/>
    <w:pPr>
      <w:overflowPunct/>
      <w:autoSpaceDE/>
      <w:autoSpaceDN/>
      <w:adjustRightInd/>
      <w:spacing w:after="160" w:line="240" w:lineRule="exact"/>
      <w:jc w:val="left"/>
      <w:textAlignment w:val="auto"/>
    </w:pPr>
    <w:rPr>
      <w:rFonts w:ascii="Verdana" w:eastAsia="仿宋_GB2312" w:hAnsi="Verdana" w:cs="”“Times New Roman”“"/>
      <w:sz w:val="24"/>
      <w:lang w:eastAsia="en-US"/>
    </w:rPr>
  </w:style>
  <w:style w:type="table" w:styleId="ac">
    <w:name w:val="Table Grid"/>
    <w:basedOn w:val="a1"/>
    <w:uiPriority w:val="59"/>
    <w:pPr>
      <w:overflowPunct w:val="0"/>
      <w:autoSpaceDE w:val="0"/>
      <w:autoSpaceDN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x-cp20936"/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31185;&#21327;&#27169;&#29256;\&#32418;&#22836;&#20989;&#32440;1&#65288;&#31185;&#21327;&#65289;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红头函纸1（科协）</Template>
  <TotalTime>1</TotalTime>
  <Pages>1</Pages>
  <Words>47</Words>
  <Characters>270</Characters>
  <Application>Microsoft Office Word</Application>
  <DocSecurity>0</DocSecurity>
  <PresentationFormat/>
  <Lines>2</Lines>
  <Paragraphs>1</Paragraphs>
  <Slides>0</Slides>
  <Notes>0</Notes>
  <HiddenSlides>0</HiddenSlides>
  <MMClips>0</MMClips>
  <ScaleCrop>false</ScaleCrop>
  <Company>中国科协办公厅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中国科协下行文模板</dc:title>
  <dc:subject/>
  <dc:creator>nfg</dc:creator>
  <cp:keywords/>
  <cp:lastModifiedBy>He Tian</cp:lastModifiedBy>
  <cp:revision>4</cp:revision>
  <cp:lastPrinted>2017-10-31T07:06:00Z</cp:lastPrinted>
  <dcterms:created xsi:type="dcterms:W3CDTF">2017-11-09T02:08:00Z</dcterms:created>
  <dcterms:modified xsi:type="dcterms:W3CDTF">2017-11-09T02:09:00Z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2052-10.1.0.6120</vt:lpwstr>
  </property>
</Properties>
</file>